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8"/>
        <w:gridCol w:w="283"/>
        <w:gridCol w:w="117"/>
        <w:gridCol w:w="6363"/>
        <w:gridCol w:w="1439"/>
      </w:tblGrid>
      <w:tr w:rsidR="0090596C" w:rsidRPr="0090596C" w14:paraId="1C27F35A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22AE84C3" w14:textId="7DBA1F69" w:rsidR="00650259" w:rsidRPr="0090596C" w:rsidRDefault="007037E6" w:rsidP="0090596C">
            <w:pPr>
              <w:pStyle w:val="Heading1"/>
              <w:outlineLvl w:val="0"/>
            </w:pPr>
            <w:r>
              <w:t>Contact Info</w:t>
            </w:r>
          </w:p>
        </w:tc>
      </w:tr>
      <w:tr w:rsidR="00650259" w:rsidRPr="00846B76" w14:paraId="7EAE78AE" w14:textId="77777777" w:rsidTr="00C66C54">
        <w:tc>
          <w:tcPr>
            <w:tcW w:w="1388" w:type="pct"/>
            <w:gridSpan w:val="3"/>
            <w:vAlign w:val="bottom"/>
          </w:tcPr>
          <w:p w14:paraId="43AF7440" w14:textId="47FBBFDB" w:rsidR="00650259" w:rsidRPr="00846B76" w:rsidRDefault="007037E6" w:rsidP="007E2D10">
            <w:pPr>
              <w:pStyle w:val="NormalIndent"/>
            </w:pPr>
            <w:proofErr w:type="gramStart"/>
            <w:r>
              <w:t>User Name</w:t>
            </w:r>
            <w:proofErr w:type="gramEnd"/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3D0B89B3" w14:textId="5AFE8A5E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6A84743" w14:textId="77777777" w:rsidTr="00C66C54">
        <w:tc>
          <w:tcPr>
            <w:tcW w:w="1388" w:type="pct"/>
            <w:gridSpan w:val="3"/>
            <w:vAlign w:val="bottom"/>
          </w:tcPr>
          <w:p w14:paraId="0658B78E" w14:textId="37F433EB" w:rsidR="00650259" w:rsidRPr="00846B76" w:rsidRDefault="007037E6" w:rsidP="0090596C">
            <w:pPr>
              <w:pStyle w:val="NormalIndent"/>
            </w:pPr>
            <w:r>
              <w:t>PI Name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14867E4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B7AC5A" w14:textId="77777777" w:rsidTr="00C66C54">
        <w:tc>
          <w:tcPr>
            <w:tcW w:w="1388" w:type="pct"/>
            <w:gridSpan w:val="3"/>
            <w:vAlign w:val="bottom"/>
          </w:tcPr>
          <w:p w14:paraId="00C28F6A" w14:textId="60BDC130" w:rsidR="00650259" w:rsidRPr="00846B76" w:rsidRDefault="007037E6" w:rsidP="00C66C54">
            <w:pPr>
              <w:pStyle w:val="NormalIndent"/>
              <w:ind w:left="0"/>
            </w:pPr>
            <w:r>
              <w:t>Dep</w:t>
            </w:r>
            <w:r w:rsidR="00C66C54">
              <w:t>t. / Company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430480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8386388" w14:textId="77777777" w:rsidTr="00C66C54">
        <w:tc>
          <w:tcPr>
            <w:tcW w:w="1388" w:type="pct"/>
            <w:gridSpan w:val="3"/>
            <w:vAlign w:val="bottom"/>
          </w:tcPr>
          <w:p w14:paraId="075BCCFE" w14:textId="23772C56" w:rsidR="00650259" w:rsidRDefault="00C66C54" w:rsidP="0090596C">
            <w:pPr>
              <w:pStyle w:val="NormalIndent"/>
            </w:pPr>
            <w:r>
              <w:t>User E-mail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67D3ED0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08922C3" w14:textId="77777777" w:rsidTr="00C66C54">
        <w:tc>
          <w:tcPr>
            <w:tcW w:w="1388" w:type="pct"/>
            <w:gridSpan w:val="3"/>
            <w:vAlign w:val="bottom"/>
          </w:tcPr>
          <w:p w14:paraId="364F3146" w14:textId="5F0596E3" w:rsidR="00650259" w:rsidRPr="00846B76" w:rsidRDefault="00C66C54" w:rsidP="0090596C">
            <w:pPr>
              <w:pStyle w:val="NormalIndent"/>
            </w:pPr>
            <w:r>
              <w:t>User Phone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17220E3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EC5354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12AD6AF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40008FEF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024584B4" w14:textId="7BCE0D44" w:rsidR="00650259" w:rsidRPr="0090596C" w:rsidRDefault="00C66C54" w:rsidP="0090596C">
            <w:pPr>
              <w:pStyle w:val="Heading1"/>
              <w:outlineLvl w:val="0"/>
            </w:pPr>
            <w:r>
              <w:t>Sample Info</w:t>
            </w:r>
          </w:p>
        </w:tc>
      </w:tr>
      <w:tr w:rsidR="00650259" w:rsidRPr="00846B76" w14:paraId="2CEB7A8F" w14:textId="77777777" w:rsidTr="00C66C54">
        <w:tc>
          <w:tcPr>
            <w:tcW w:w="1388" w:type="pct"/>
            <w:gridSpan w:val="3"/>
            <w:vAlign w:val="bottom"/>
          </w:tcPr>
          <w:p w14:paraId="709E938C" w14:textId="00900E21" w:rsidR="00650259" w:rsidRPr="00846B76" w:rsidRDefault="00C66C54" w:rsidP="00F52451">
            <w:pPr>
              <w:pStyle w:val="NormalIndent"/>
            </w:pPr>
            <w:r>
              <w:t>Sample Type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0E8F5CE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B1661B5" w14:textId="77777777" w:rsidTr="00C66C54">
        <w:tc>
          <w:tcPr>
            <w:tcW w:w="1388" w:type="pct"/>
            <w:gridSpan w:val="3"/>
            <w:vAlign w:val="bottom"/>
          </w:tcPr>
          <w:p w14:paraId="60C990B8" w14:textId="39A5AEDF" w:rsidR="00650259" w:rsidRPr="00846B76" w:rsidRDefault="00C66C54" w:rsidP="00F52451">
            <w:pPr>
              <w:pStyle w:val="NormalIndent"/>
            </w:pPr>
            <w:r>
              <w:t>Isotope Labeling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C1DBB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AF90AF3" w14:textId="77777777" w:rsidTr="00C66C54">
        <w:tc>
          <w:tcPr>
            <w:tcW w:w="1388" w:type="pct"/>
            <w:gridSpan w:val="3"/>
            <w:vAlign w:val="bottom"/>
          </w:tcPr>
          <w:p w14:paraId="4FE84EED" w14:textId="66951528" w:rsidR="00650259" w:rsidRPr="00846B76" w:rsidRDefault="00C66C54" w:rsidP="00F52451">
            <w:pPr>
              <w:pStyle w:val="NormalIndent"/>
            </w:pPr>
            <w:r>
              <w:t>Concentration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1E28B6C9" w14:textId="77777777" w:rsidR="00650259" w:rsidRPr="00846B76" w:rsidRDefault="00650259" w:rsidP="007F7B5D">
            <w:pPr>
              <w:spacing w:before="120"/>
            </w:pPr>
          </w:p>
        </w:tc>
      </w:tr>
      <w:tr w:rsidR="00C66C54" w:rsidRPr="00846B76" w14:paraId="321E2760" w14:textId="77777777" w:rsidTr="00C66C54">
        <w:tc>
          <w:tcPr>
            <w:tcW w:w="1388" w:type="pct"/>
            <w:gridSpan w:val="3"/>
            <w:vAlign w:val="bottom"/>
          </w:tcPr>
          <w:p w14:paraId="3E0CC790" w14:textId="081462DA" w:rsidR="00C66C54" w:rsidRDefault="00C66C54" w:rsidP="00F52451">
            <w:pPr>
              <w:pStyle w:val="NormalIndent"/>
            </w:pPr>
            <w:r>
              <w:t>Solvent/Buffer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0B50B436" w14:textId="77777777" w:rsidR="00C66C54" w:rsidRPr="00846B76" w:rsidRDefault="00C66C54" w:rsidP="007F7B5D">
            <w:pPr>
              <w:spacing w:before="120"/>
            </w:pPr>
          </w:p>
        </w:tc>
      </w:tr>
      <w:tr w:rsidR="00C66C54" w:rsidRPr="00846B76" w14:paraId="28051927" w14:textId="77777777" w:rsidTr="00C66C54">
        <w:tc>
          <w:tcPr>
            <w:tcW w:w="1388" w:type="pct"/>
            <w:gridSpan w:val="3"/>
            <w:vAlign w:val="bottom"/>
          </w:tcPr>
          <w:p w14:paraId="1C79DCEF" w14:textId="2B8AD7EA" w:rsidR="00C66C54" w:rsidRDefault="00C66C54" w:rsidP="00F52451">
            <w:pPr>
              <w:pStyle w:val="NormalIndent"/>
            </w:pPr>
            <w:r>
              <w:t>Lock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0A1D7B05" w14:textId="77777777" w:rsidR="00C66C54" w:rsidRPr="00846B76" w:rsidRDefault="00C66C54" w:rsidP="007F7B5D">
            <w:pPr>
              <w:spacing w:before="120"/>
            </w:pPr>
          </w:p>
        </w:tc>
      </w:tr>
      <w:tr w:rsidR="00C66C54" w:rsidRPr="00C66C54" w14:paraId="12B6294D" w14:textId="77777777" w:rsidTr="00C66C54">
        <w:tc>
          <w:tcPr>
            <w:tcW w:w="1388" w:type="pct"/>
            <w:gridSpan w:val="3"/>
            <w:vAlign w:val="bottom"/>
          </w:tcPr>
          <w:p w14:paraId="1AF8B9F1" w14:textId="75AEDE36" w:rsidR="00C66C54" w:rsidRDefault="00C66C54" w:rsidP="00F52451">
            <w:pPr>
              <w:pStyle w:val="NormalIndent"/>
            </w:pPr>
            <w:r>
              <w:t>Tube type (</w:t>
            </w:r>
            <w:r w:rsidR="007E2D10">
              <w:t>underline</w:t>
            </w:r>
            <w:r>
              <w:t xml:space="preserve"> all that apply)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</w:tcBorders>
            <w:vAlign w:val="center"/>
          </w:tcPr>
          <w:p w14:paraId="53021A42" w14:textId="31C8412B" w:rsidR="00C66C54" w:rsidRPr="00C66C54" w:rsidRDefault="002419E6" w:rsidP="002419E6">
            <w:pPr>
              <w:spacing w:before="120"/>
            </w:pPr>
            <w:r>
              <w:t xml:space="preserve">            </w:t>
            </w:r>
            <w:r w:rsidR="00C66C54" w:rsidRPr="00C66C54">
              <w:t xml:space="preserve">5mm </w:t>
            </w:r>
            <w:r>
              <w:t xml:space="preserve">     </w:t>
            </w:r>
            <w:r w:rsidR="00C66C54">
              <w:t xml:space="preserve">    </w:t>
            </w:r>
            <w:r w:rsidR="00C66C54" w:rsidRPr="00C66C54">
              <w:t xml:space="preserve">3mm </w:t>
            </w:r>
            <w:r>
              <w:t xml:space="preserve">     </w:t>
            </w:r>
            <w:r w:rsidR="00C66C54">
              <w:t xml:space="preserve">    </w:t>
            </w:r>
            <w:proofErr w:type="spellStart"/>
            <w:r w:rsidR="00C66C54" w:rsidRPr="00C66C54">
              <w:t>Shigemi</w:t>
            </w:r>
            <w:proofErr w:type="spellEnd"/>
            <w:r>
              <w:t xml:space="preserve">     </w:t>
            </w:r>
            <w:r w:rsidR="00C66C54" w:rsidRPr="00C66C54">
              <w:t xml:space="preserve"> </w:t>
            </w:r>
            <w:r w:rsidR="00C66C54">
              <w:t xml:space="preserve">    </w:t>
            </w:r>
            <w:proofErr w:type="gramStart"/>
            <w:r w:rsidR="00C66C54" w:rsidRPr="00C66C54">
              <w:t>7</w:t>
            </w:r>
            <w:r w:rsidR="00C66C54">
              <w:t xml:space="preserve"> inch</w:t>
            </w:r>
            <w:proofErr w:type="gramEnd"/>
            <w:r w:rsidR="00C66C54">
              <w:t xml:space="preserve">  </w:t>
            </w:r>
            <w:r>
              <w:t xml:space="preserve">     </w:t>
            </w:r>
            <w:r w:rsidR="00C66C54">
              <w:t xml:space="preserve">   </w:t>
            </w:r>
            <w:r w:rsidR="00C66C54" w:rsidRPr="00C66C54">
              <w:t>4</w:t>
            </w:r>
            <w:r w:rsidR="00C66C54">
              <w:t xml:space="preserve"> inch</w:t>
            </w:r>
          </w:p>
        </w:tc>
      </w:tr>
      <w:tr w:rsidR="00C66C54" w:rsidRPr="00846B76" w14:paraId="391E6FD3" w14:textId="77777777" w:rsidTr="00452C58">
        <w:tc>
          <w:tcPr>
            <w:tcW w:w="1334" w:type="pct"/>
            <w:gridSpan w:val="2"/>
            <w:vAlign w:val="bottom"/>
          </w:tcPr>
          <w:p w14:paraId="10FC3F52" w14:textId="1647191B" w:rsidR="00C66C54" w:rsidRDefault="009A2592" w:rsidP="00452C58">
            <w:pPr>
              <w:pStyle w:val="NormalIndent"/>
            </w:pPr>
            <w:r>
              <w:t>No. of Samples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815D879" w14:textId="77777777" w:rsidR="00C66C54" w:rsidRPr="00846B76" w:rsidRDefault="00C66C54" w:rsidP="00452C58">
            <w:pPr>
              <w:spacing w:before="120"/>
            </w:pPr>
          </w:p>
        </w:tc>
      </w:tr>
      <w:tr w:rsidR="00650259" w:rsidRPr="00846B76" w14:paraId="30C4208E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97CB8A3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9B08AAD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6F21AB2B" w14:textId="4E9D34E7" w:rsidR="00650259" w:rsidRPr="0090596C" w:rsidRDefault="00C66C54" w:rsidP="0090596C">
            <w:pPr>
              <w:pStyle w:val="Heading1"/>
              <w:outlineLvl w:val="0"/>
            </w:pPr>
            <w:bookmarkStart w:id="0" w:name="_Hlk521325947"/>
            <w:r>
              <w:t>Experiment Info</w:t>
            </w:r>
          </w:p>
        </w:tc>
      </w:tr>
      <w:bookmarkEnd w:id="0"/>
      <w:tr w:rsidR="00650259" w:rsidRPr="00846B76" w14:paraId="498580DB" w14:textId="77777777" w:rsidTr="00C66C54">
        <w:tc>
          <w:tcPr>
            <w:tcW w:w="1388" w:type="pct"/>
            <w:gridSpan w:val="3"/>
            <w:vAlign w:val="bottom"/>
          </w:tcPr>
          <w:p w14:paraId="04C50B02" w14:textId="5D2F3EF5" w:rsidR="00650259" w:rsidRPr="00F52451" w:rsidRDefault="00C66C54" w:rsidP="00F52451">
            <w:pPr>
              <w:pStyle w:val="NormalIndent"/>
            </w:pPr>
            <w:r>
              <w:t>Description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1643FE75" w14:textId="77777777" w:rsidR="00650259" w:rsidRPr="00846B76" w:rsidRDefault="00650259" w:rsidP="007F7B5D">
            <w:pPr>
              <w:spacing w:before="120"/>
            </w:pPr>
          </w:p>
        </w:tc>
      </w:tr>
      <w:tr w:rsidR="00C66C54" w:rsidRPr="00846B76" w14:paraId="6D29078A" w14:textId="77777777" w:rsidTr="00C66C54">
        <w:tc>
          <w:tcPr>
            <w:tcW w:w="1388" w:type="pct"/>
            <w:gridSpan w:val="3"/>
            <w:vAlign w:val="bottom"/>
          </w:tcPr>
          <w:p w14:paraId="457D9D07" w14:textId="77777777" w:rsidR="00C66C54" w:rsidRDefault="00C66C54" w:rsidP="00F52451">
            <w:pPr>
              <w:pStyle w:val="NormalIndent"/>
            </w:pP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7EFDE437" w14:textId="77777777" w:rsidR="00C66C54" w:rsidRPr="00846B76" w:rsidRDefault="00C66C54" w:rsidP="007F7B5D">
            <w:pPr>
              <w:spacing w:before="120"/>
            </w:pPr>
          </w:p>
        </w:tc>
      </w:tr>
      <w:tr w:rsidR="007D6F8E" w:rsidRPr="00846B76" w14:paraId="62BC1EC4" w14:textId="77777777" w:rsidTr="00C66C54">
        <w:tc>
          <w:tcPr>
            <w:tcW w:w="1388" w:type="pct"/>
            <w:gridSpan w:val="3"/>
            <w:vAlign w:val="bottom"/>
          </w:tcPr>
          <w:p w14:paraId="7F9A3ED2" w14:textId="77777777" w:rsidR="007D6F8E" w:rsidRDefault="007D6F8E" w:rsidP="00F52451">
            <w:pPr>
              <w:pStyle w:val="NormalIndent"/>
            </w:pP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5B68E8E9" w14:textId="77777777" w:rsidR="007D6F8E" w:rsidRPr="00846B76" w:rsidRDefault="007D6F8E" w:rsidP="007F7B5D">
            <w:pPr>
              <w:spacing w:before="120"/>
            </w:pPr>
          </w:p>
        </w:tc>
      </w:tr>
      <w:tr w:rsidR="007D6F8E" w:rsidRPr="00846B76" w14:paraId="73A57DAE" w14:textId="77777777" w:rsidTr="00C66C54">
        <w:tc>
          <w:tcPr>
            <w:tcW w:w="1388" w:type="pct"/>
            <w:gridSpan w:val="3"/>
            <w:vAlign w:val="bottom"/>
          </w:tcPr>
          <w:p w14:paraId="62AA5584" w14:textId="07768745" w:rsidR="007D6F8E" w:rsidRDefault="007D6F8E" w:rsidP="007D6F8E">
            <w:pPr>
              <w:pStyle w:val="NormalIndent"/>
            </w:pPr>
            <w:r>
              <w:t xml:space="preserve">Earliest </w:t>
            </w:r>
            <w:r w:rsidR="00233383">
              <w:t>Readiness of Sample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3B9F91B4" w14:textId="77777777" w:rsidR="007D6F8E" w:rsidRPr="00846B76" w:rsidRDefault="007D6F8E" w:rsidP="007D6F8E">
            <w:pPr>
              <w:spacing w:before="120"/>
            </w:pPr>
          </w:p>
        </w:tc>
      </w:tr>
      <w:tr w:rsidR="007D6F8E" w:rsidRPr="00846B76" w14:paraId="69109ABF" w14:textId="77777777" w:rsidTr="007D6F8E">
        <w:tc>
          <w:tcPr>
            <w:tcW w:w="1388" w:type="pct"/>
            <w:gridSpan w:val="3"/>
            <w:shd w:val="clear" w:color="auto" w:fill="D9D9D9" w:themeFill="background1" w:themeFillShade="D9"/>
            <w:vAlign w:val="center"/>
          </w:tcPr>
          <w:p w14:paraId="4D259425" w14:textId="7A52D173" w:rsidR="007D6F8E" w:rsidRPr="007D6F8E" w:rsidRDefault="007D6F8E" w:rsidP="007D6F8E">
            <w:pPr>
              <w:pStyle w:val="NormalIndent"/>
              <w:rPr>
                <w:b/>
                <w:bCs/>
              </w:rPr>
            </w:pPr>
            <w:r w:rsidRPr="007D6F8E">
              <w:rPr>
                <w:b/>
                <w:bCs/>
              </w:rPr>
              <w:t>Exp</w:t>
            </w:r>
            <w:r>
              <w:rPr>
                <w:b/>
                <w:bCs/>
              </w:rPr>
              <w:t>eriment</w:t>
            </w:r>
            <w:r w:rsidRPr="007D6F8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</w:p>
        </w:tc>
        <w:tc>
          <w:tcPr>
            <w:tcW w:w="3612" w:type="pct"/>
            <w:gridSpan w:val="2"/>
            <w:shd w:val="clear" w:color="auto" w:fill="D9D9D9" w:themeFill="background1" w:themeFillShade="D9"/>
            <w:vAlign w:val="center"/>
          </w:tcPr>
          <w:p w14:paraId="35B12CCE" w14:textId="77777777" w:rsidR="007D6F8E" w:rsidRPr="00846B76" w:rsidRDefault="007D6F8E" w:rsidP="007D6F8E">
            <w:pPr>
              <w:spacing w:before="120"/>
            </w:pPr>
          </w:p>
        </w:tc>
      </w:tr>
      <w:tr w:rsidR="007D6F8E" w:rsidRPr="00846B76" w14:paraId="47BD2A76" w14:textId="77777777" w:rsidTr="007D6F8E">
        <w:tc>
          <w:tcPr>
            <w:tcW w:w="1388" w:type="pct"/>
            <w:gridSpan w:val="3"/>
            <w:vAlign w:val="bottom"/>
          </w:tcPr>
          <w:p w14:paraId="21AD2DCC" w14:textId="66D9B3B9" w:rsidR="007D6F8E" w:rsidRPr="00F52451" w:rsidRDefault="009C45CD" w:rsidP="007D6F8E">
            <w:pPr>
              <w:pStyle w:val="NormalIndent"/>
            </w:pPr>
            <w:r>
              <w:t xml:space="preserve">Bruker </w:t>
            </w:r>
            <w:r w:rsidR="007D6F8E">
              <w:t xml:space="preserve">Sequence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0BC2B597" w14:textId="77777777" w:rsidR="007D6F8E" w:rsidRPr="00846B76" w:rsidRDefault="007D6F8E" w:rsidP="007D6F8E">
            <w:pPr>
              <w:spacing w:before="120"/>
            </w:pPr>
          </w:p>
        </w:tc>
      </w:tr>
      <w:tr w:rsidR="009C45CD" w:rsidRPr="00846B76" w14:paraId="32E12DA0" w14:textId="77777777" w:rsidTr="007D6F8E">
        <w:tc>
          <w:tcPr>
            <w:tcW w:w="1388" w:type="pct"/>
            <w:gridSpan w:val="3"/>
            <w:vAlign w:val="bottom"/>
          </w:tcPr>
          <w:p w14:paraId="42FF0B22" w14:textId="02B203A4" w:rsidR="009C45CD" w:rsidRDefault="009C45CD" w:rsidP="007D6F8E">
            <w:pPr>
              <w:pStyle w:val="NormalIndent"/>
            </w:pPr>
            <w:r>
              <w:t xml:space="preserve">Parameter Set or Previous </w:t>
            </w:r>
            <w:r w:rsidR="002D3C8B">
              <w:t>Exp</w:t>
            </w:r>
            <w:r w:rsidR="00EA5512">
              <w:t xml:space="preserve"> F</w:t>
            </w:r>
            <w:r w:rsidR="002D3C8B">
              <w:t>older</w:t>
            </w:r>
            <w:r>
              <w:t xml:space="preserve">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4D5AE3C7" w14:textId="77777777" w:rsidR="009C45CD" w:rsidRPr="00846B76" w:rsidRDefault="009C45CD" w:rsidP="007D6F8E">
            <w:pPr>
              <w:spacing w:before="120"/>
            </w:pPr>
          </w:p>
        </w:tc>
      </w:tr>
      <w:tr w:rsidR="007D6F8E" w:rsidRPr="00846B76" w14:paraId="787ED44F" w14:textId="77777777" w:rsidTr="007D6F8E">
        <w:tc>
          <w:tcPr>
            <w:tcW w:w="1388" w:type="pct"/>
            <w:gridSpan w:val="3"/>
            <w:vAlign w:val="bottom"/>
          </w:tcPr>
          <w:p w14:paraId="3F12CB15" w14:textId="24C32EBC" w:rsidR="007D6F8E" w:rsidRPr="00F52451" w:rsidRDefault="007D6F8E" w:rsidP="007D6F8E">
            <w:pPr>
              <w:pStyle w:val="NormalIndent"/>
            </w:pPr>
            <w:r>
              <w:lastRenderedPageBreak/>
              <w:t xml:space="preserve">Parameters (SW, NS, TD, D1,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952A26" w14:textId="55607B6D" w:rsidR="007D6F8E" w:rsidRPr="00846B76" w:rsidRDefault="007D6F8E" w:rsidP="007D6F8E">
            <w:pPr>
              <w:spacing w:before="120"/>
            </w:pPr>
          </w:p>
        </w:tc>
      </w:tr>
      <w:tr w:rsidR="007D6F8E" w:rsidRPr="00846B76" w14:paraId="0307960D" w14:textId="77777777" w:rsidTr="007D6F8E">
        <w:tc>
          <w:tcPr>
            <w:tcW w:w="1388" w:type="pct"/>
            <w:gridSpan w:val="3"/>
            <w:vAlign w:val="bottom"/>
          </w:tcPr>
          <w:p w14:paraId="1443FD94" w14:textId="2056943F" w:rsidR="007D6F8E" w:rsidRDefault="007D6F8E" w:rsidP="007D6F8E">
            <w:pPr>
              <w:pStyle w:val="NormalIndent"/>
            </w:pPr>
            <w:r>
              <w:t>Estimated Time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63CEF7" w14:textId="77777777" w:rsidR="007D6F8E" w:rsidRPr="00846B76" w:rsidRDefault="007D6F8E" w:rsidP="007D6F8E">
            <w:pPr>
              <w:spacing w:before="120"/>
            </w:pPr>
          </w:p>
        </w:tc>
      </w:tr>
      <w:tr w:rsidR="007D6F8E" w:rsidRPr="00846B76" w14:paraId="5819C4A8" w14:textId="77777777" w:rsidTr="00452C58">
        <w:tc>
          <w:tcPr>
            <w:tcW w:w="1388" w:type="pct"/>
            <w:gridSpan w:val="3"/>
            <w:shd w:val="clear" w:color="auto" w:fill="D9D9D9" w:themeFill="background1" w:themeFillShade="D9"/>
            <w:vAlign w:val="center"/>
          </w:tcPr>
          <w:p w14:paraId="37B9E8F1" w14:textId="4CEAF796" w:rsidR="007D6F8E" w:rsidRPr="007D6F8E" w:rsidRDefault="007D6F8E" w:rsidP="00452C58">
            <w:pPr>
              <w:pStyle w:val="NormalIndent"/>
              <w:rPr>
                <w:b/>
                <w:bCs/>
              </w:rPr>
            </w:pPr>
            <w:r w:rsidRPr="007D6F8E">
              <w:rPr>
                <w:b/>
                <w:bCs/>
              </w:rPr>
              <w:t>Exp</w:t>
            </w:r>
            <w:r>
              <w:rPr>
                <w:b/>
                <w:bCs/>
              </w:rPr>
              <w:t>eriment</w:t>
            </w:r>
            <w:r w:rsidRPr="007D6F8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2</w:t>
            </w:r>
          </w:p>
        </w:tc>
        <w:tc>
          <w:tcPr>
            <w:tcW w:w="3612" w:type="pct"/>
            <w:gridSpan w:val="2"/>
            <w:shd w:val="clear" w:color="auto" w:fill="D9D9D9" w:themeFill="background1" w:themeFillShade="D9"/>
            <w:vAlign w:val="center"/>
          </w:tcPr>
          <w:p w14:paraId="722A33FF" w14:textId="77777777" w:rsidR="007D6F8E" w:rsidRPr="00846B76" w:rsidRDefault="007D6F8E" w:rsidP="00452C58">
            <w:pPr>
              <w:spacing w:before="120"/>
            </w:pPr>
          </w:p>
        </w:tc>
      </w:tr>
      <w:tr w:rsidR="00EA5512" w:rsidRPr="00846B76" w14:paraId="0814BAD0" w14:textId="77777777" w:rsidTr="00424410">
        <w:tc>
          <w:tcPr>
            <w:tcW w:w="1388" w:type="pct"/>
            <w:gridSpan w:val="3"/>
            <w:vAlign w:val="bottom"/>
          </w:tcPr>
          <w:p w14:paraId="26C97CF4" w14:textId="77777777" w:rsidR="00EA5512" w:rsidRPr="00F52451" w:rsidRDefault="00EA5512" w:rsidP="00424410">
            <w:pPr>
              <w:pStyle w:val="NormalIndent"/>
            </w:pPr>
            <w:r>
              <w:t xml:space="preserve">Bruker Sequence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1ACB65FF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3FC270F0" w14:textId="77777777" w:rsidTr="00424410">
        <w:tc>
          <w:tcPr>
            <w:tcW w:w="1388" w:type="pct"/>
            <w:gridSpan w:val="3"/>
            <w:vAlign w:val="bottom"/>
          </w:tcPr>
          <w:p w14:paraId="1E4F6281" w14:textId="77777777" w:rsidR="00EA5512" w:rsidRDefault="00EA5512" w:rsidP="00424410">
            <w:pPr>
              <w:pStyle w:val="NormalIndent"/>
            </w:pPr>
            <w:r>
              <w:t xml:space="preserve">Parameter Set or Previous Exp Folder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6682B764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45383F6A" w14:textId="77777777" w:rsidTr="00424410">
        <w:tc>
          <w:tcPr>
            <w:tcW w:w="1388" w:type="pct"/>
            <w:gridSpan w:val="3"/>
            <w:vAlign w:val="bottom"/>
          </w:tcPr>
          <w:p w14:paraId="21737976" w14:textId="77777777" w:rsidR="00EA5512" w:rsidRPr="00F52451" w:rsidRDefault="00EA5512" w:rsidP="00424410">
            <w:pPr>
              <w:pStyle w:val="NormalIndent"/>
            </w:pPr>
            <w:r>
              <w:t xml:space="preserve">Parameters (SW, NS, TD, D1,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076846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117526F0" w14:textId="77777777" w:rsidTr="00424410">
        <w:tc>
          <w:tcPr>
            <w:tcW w:w="1388" w:type="pct"/>
            <w:gridSpan w:val="3"/>
            <w:vAlign w:val="bottom"/>
          </w:tcPr>
          <w:p w14:paraId="19E59443" w14:textId="77777777" w:rsidR="00EA5512" w:rsidRDefault="00EA5512" w:rsidP="00424410">
            <w:pPr>
              <w:pStyle w:val="NormalIndent"/>
            </w:pPr>
            <w:r>
              <w:t>Estimated Time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757E26" w14:textId="77777777" w:rsidR="00EA5512" w:rsidRPr="00846B76" w:rsidRDefault="00EA5512" w:rsidP="00424410">
            <w:pPr>
              <w:spacing w:before="120"/>
            </w:pPr>
          </w:p>
        </w:tc>
      </w:tr>
      <w:tr w:rsidR="007D6F8E" w:rsidRPr="00846B76" w14:paraId="1BC15971" w14:textId="77777777" w:rsidTr="00452C58">
        <w:tc>
          <w:tcPr>
            <w:tcW w:w="1388" w:type="pct"/>
            <w:gridSpan w:val="3"/>
            <w:shd w:val="clear" w:color="auto" w:fill="D9D9D9" w:themeFill="background1" w:themeFillShade="D9"/>
            <w:vAlign w:val="center"/>
          </w:tcPr>
          <w:p w14:paraId="6DA1E9EC" w14:textId="1B2B78F7" w:rsidR="007D6F8E" w:rsidRPr="007D6F8E" w:rsidRDefault="007D6F8E" w:rsidP="00452C58">
            <w:pPr>
              <w:pStyle w:val="NormalIndent"/>
              <w:rPr>
                <w:b/>
                <w:bCs/>
              </w:rPr>
            </w:pPr>
            <w:r w:rsidRPr="007D6F8E">
              <w:rPr>
                <w:b/>
                <w:bCs/>
              </w:rPr>
              <w:t>Exp</w:t>
            </w:r>
            <w:r>
              <w:rPr>
                <w:b/>
                <w:bCs/>
              </w:rPr>
              <w:t>eriment</w:t>
            </w:r>
            <w:r w:rsidRPr="007D6F8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</w:t>
            </w:r>
          </w:p>
        </w:tc>
        <w:tc>
          <w:tcPr>
            <w:tcW w:w="3612" w:type="pct"/>
            <w:gridSpan w:val="2"/>
            <w:shd w:val="clear" w:color="auto" w:fill="D9D9D9" w:themeFill="background1" w:themeFillShade="D9"/>
            <w:vAlign w:val="center"/>
          </w:tcPr>
          <w:p w14:paraId="7797F5E5" w14:textId="77777777" w:rsidR="007D6F8E" w:rsidRPr="00846B76" w:rsidRDefault="007D6F8E" w:rsidP="00452C58">
            <w:pPr>
              <w:spacing w:before="120"/>
            </w:pPr>
          </w:p>
        </w:tc>
      </w:tr>
      <w:tr w:rsidR="00EA5512" w:rsidRPr="00846B76" w14:paraId="2FA02CA7" w14:textId="77777777" w:rsidTr="00424410">
        <w:tc>
          <w:tcPr>
            <w:tcW w:w="1388" w:type="pct"/>
            <w:gridSpan w:val="3"/>
            <w:vAlign w:val="bottom"/>
          </w:tcPr>
          <w:p w14:paraId="07F8B514" w14:textId="77777777" w:rsidR="00EA5512" w:rsidRPr="00F52451" w:rsidRDefault="00EA5512" w:rsidP="00424410">
            <w:pPr>
              <w:pStyle w:val="NormalIndent"/>
            </w:pPr>
            <w:r>
              <w:t xml:space="preserve">Bruker Sequence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6B4776A9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0CC2781A" w14:textId="77777777" w:rsidTr="00424410">
        <w:tc>
          <w:tcPr>
            <w:tcW w:w="1388" w:type="pct"/>
            <w:gridSpan w:val="3"/>
            <w:vAlign w:val="bottom"/>
          </w:tcPr>
          <w:p w14:paraId="2EDDD4DE" w14:textId="77777777" w:rsidR="00EA5512" w:rsidRDefault="00EA5512" w:rsidP="00424410">
            <w:pPr>
              <w:pStyle w:val="NormalIndent"/>
            </w:pPr>
            <w:r>
              <w:t xml:space="preserve">Parameter Set or Previous Exp Folder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0F3C0618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384DE8E6" w14:textId="77777777" w:rsidTr="00424410">
        <w:tc>
          <w:tcPr>
            <w:tcW w:w="1388" w:type="pct"/>
            <w:gridSpan w:val="3"/>
            <w:vAlign w:val="bottom"/>
          </w:tcPr>
          <w:p w14:paraId="1B862576" w14:textId="77777777" w:rsidR="00EA5512" w:rsidRPr="00F52451" w:rsidRDefault="00EA5512" w:rsidP="00424410">
            <w:pPr>
              <w:pStyle w:val="NormalIndent"/>
            </w:pPr>
            <w:r>
              <w:t xml:space="preserve">Parameters (SW, NS, TD, D1,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57D332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4BCE92CE" w14:textId="77777777" w:rsidTr="00424410">
        <w:tc>
          <w:tcPr>
            <w:tcW w:w="1388" w:type="pct"/>
            <w:gridSpan w:val="3"/>
            <w:vAlign w:val="bottom"/>
          </w:tcPr>
          <w:p w14:paraId="1FECA130" w14:textId="77777777" w:rsidR="00EA5512" w:rsidRDefault="00EA5512" w:rsidP="00424410">
            <w:pPr>
              <w:pStyle w:val="NormalIndent"/>
            </w:pPr>
            <w:r>
              <w:t>Estimated Time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F07BEA" w14:textId="77777777" w:rsidR="00EA5512" w:rsidRPr="00846B76" w:rsidRDefault="00EA5512" w:rsidP="00424410">
            <w:pPr>
              <w:spacing w:before="120"/>
            </w:pPr>
          </w:p>
        </w:tc>
      </w:tr>
      <w:tr w:rsidR="007D6F8E" w:rsidRPr="00846B76" w14:paraId="5768005B" w14:textId="77777777" w:rsidTr="007D6F8E">
        <w:trPr>
          <w:gridAfter w:val="1"/>
          <w:wAfter w:w="666" w:type="pct"/>
        </w:trPr>
        <w:tc>
          <w:tcPr>
            <w:tcW w:w="1203" w:type="pct"/>
            <w:shd w:val="clear" w:color="auto" w:fill="D9D9D9" w:themeFill="background1" w:themeFillShade="D9"/>
            <w:vAlign w:val="center"/>
          </w:tcPr>
          <w:p w14:paraId="273FDEC4" w14:textId="77777777" w:rsidR="007D6F8E" w:rsidRPr="007D6F8E" w:rsidRDefault="007D6F8E" w:rsidP="00452C58">
            <w:pPr>
              <w:pStyle w:val="NormalIndent"/>
              <w:rPr>
                <w:b/>
                <w:bCs/>
              </w:rPr>
            </w:pPr>
            <w:r w:rsidRPr="007D6F8E">
              <w:rPr>
                <w:b/>
                <w:bCs/>
              </w:rPr>
              <w:t>Exp</w:t>
            </w:r>
            <w:r>
              <w:rPr>
                <w:b/>
                <w:bCs/>
              </w:rPr>
              <w:t>eriment</w:t>
            </w:r>
            <w:r w:rsidRPr="007D6F8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4</w:t>
            </w:r>
          </w:p>
        </w:tc>
        <w:tc>
          <w:tcPr>
            <w:tcW w:w="3131" w:type="pct"/>
            <w:gridSpan w:val="3"/>
            <w:shd w:val="clear" w:color="auto" w:fill="D9D9D9" w:themeFill="background1" w:themeFillShade="D9"/>
            <w:vAlign w:val="center"/>
          </w:tcPr>
          <w:p w14:paraId="5851DBBF" w14:textId="77777777" w:rsidR="007D6F8E" w:rsidRPr="00846B76" w:rsidRDefault="007D6F8E" w:rsidP="00452C58">
            <w:pPr>
              <w:spacing w:before="120"/>
            </w:pPr>
          </w:p>
        </w:tc>
      </w:tr>
      <w:tr w:rsidR="00EA5512" w:rsidRPr="00846B76" w14:paraId="114DA1FE" w14:textId="77777777" w:rsidTr="00424410">
        <w:tc>
          <w:tcPr>
            <w:tcW w:w="1388" w:type="pct"/>
            <w:gridSpan w:val="3"/>
            <w:vAlign w:val="bottom"/>
          </w:tcPr>
          <w:p w14:paraId="295C5082" w14:textId="77777777" w:rsidR="00EA5512" w:rsidRPr="00F52451" w:rsidRDefault="00EA5512" w:rsidP="00424410">
            <w:pPr>
              <w:pStyle w:val="NormalIndent"/>
            </w:pPr>
            <w:r>
              <w:t xml:space="preserve">Bruker Sequence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558959FA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2ACD25F8" w14:textId="77777777" w:rsidTr="00424410">
        <w:tc>
          <w:tcPr>
            <w:tcW w:w="1388" w:type="pct"/>
            <w:gridSpan w:val="3"/>
            <w:vAlign w:val="bottom"/>
          </w:tcPr>
          <w:p w14:paraId="6A4C3C67" w14:textId="77777777" w:rsidR="00EA5512" w:rsidRDefault="00EA5512" w:rsidP="00424410">
            <w:pPr>
              <w:pStyle w:val="NormalIndent"/>
            </w:pPr>
            <w:r>
              <w:t xml:space="preserve">Parameter Set or Previous Exp Folder </w:t>
            </w:r>
          </w:p>
        </w:tc>
        <w:tc>
          <w:tcPr>
            <w:tcW w:w="3612" w:type="pct"/>
            <w:gridSpan w:val="2"/>
            <w:tcBorders>
              <w:bottom w:val="single" w:sz="4" w:space="0" w:color="auto"/>
            </w:tcBorders>
            <w:vAlign w:val="bottom"/>
          </w:tcPr>
          <w:p w14:paraId="09B61EED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20D5BE2F" w14:textId="77777777" w:rsidTr="00424410">
        <w:tc>
          <w:tcPr>
            <w:tcW w:w="1388" w:type="pct"/>
            <w:gridSpan w:val="3"/>
            <w:vAlign w:val="bottom"/>
          </w:tcPr>
          <w:p w14:paraId="1B365398" w14:textId="77777777" w:rsidR="00EA5512" w:rsidRPr="00F52451" w:rsidRDefault="00EA5512" w:rsidP="00424410">
            <w:pPr>
              <w:pStyle w:val="NormalIndent"/>
            </w:pPr>
            <w:r>
              <w:t xml:space="preserve">Parameters (SW, NS, TD, D1,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31A00D" w14:textId="77777777" w:rsidR="00EA5512" w:rsidRPr="00846B76" w:rsidRDefault="00EA5512" w:rsidP="00424410">
            <w:pPr>
              <w:spacing w:before="120"/>
            </w:pPr>
          </w:p>
        </w:tc>
      </w:tr>
      <w:tr w:rsidR="00EA5512" w:rsidRPr="00846B76" w14:paraId="5C556CE6" w14:textId="77777777" w:rsidTr="00424410">
        <w:tc>
          <w:tcPr>
            <w:tcW w:w="1388" w:type="pct"/>
            <w:gridSpan w:val="3"/>
            <w:vAlign w:val="bottom"/>
          </w:tcPr>
          <w:p w14:paraId="42EDD20A" w14:textId="77777777" w:rsidR="00EA5512" w:rsidRDefault="00EA5512" w:rsidP="00424410">
            <w:pPr>
              <w:pStyle w:val="NormalIndent"/>
            </w:pPr>
            <w:r>
              <w:t>Estimated Time</w:t>
            </w:r>
          </w:p>
        </w:tc>
        <w:tc>
          <w:tcPr>
            <w:tcW w:w="361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9F8F9E" w14:textId="77777777" w:rsidR="00EA5512" w:rsidRPr="00846B76" w:rsidRDefault="00EA5512" w:rsidP="00424410">
            <w:pPr>
              <w:spacing w:before="120"/>
            </w:pPr>
          </w:p>
        </w:tc>
      </w:tr>
    </w:tbl>
    <w:p w14:paraId="4234A1A5" w14:textId="77777777" w:rsidR="007D6F8E" w:rsidRPr="0090596C" w:rsidRDefault="007D6F8E" w:rsidP="00E677FE">
      <w:pPr>
        <w:spacing w:after="0"/>
        <w:rPr>
          <w:sz w:val="12"/>
          <w:szCs w:val="16"/>
        </w:rPr>
      </w:pPr>
    </w:p>
    <w:sectPr w:rsidR="007D6F8E" w:rsidRPr="0090596C" w:rsidSect="007D6F8E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CA549" w14:textId="77777777" w:rsidR="00CD5309" w:rsidRDefault="00CD5309" w:rsidP="00650259">
      <w:pPr>
        <w:spacing w:after="0" w:line="240" w:lineRule="auto"/>
      </w:pPr>
      <w:r>
        <w:separator/>
      </w:r>
    </w:p>
  </w:endnote>
  <w:endnote w:type="continuationSeparator" w:id="0">
    <w:p w14:paraId="5BB627B1" w14:textId="77777777" w:rsidR="00CD5309" w:rsidRDefault="00CD530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D4B687-E7AD-484D-8281-22C42B194533}"/>
    <w:embedBold r:id="rId2" w:fontKey="{C083FA31-1FFB-4CEF-AC62-237A3ED408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6776CCF-769D-4134-83C2-9F1AE383419C}"/>
    <w:embedBold r:id="rId4" w:fontKey="{51A917E6-AD54-4D3A-82FD-282152903B2D}"/>
    <w:embedItalic r:id="rId5" w:fontKey="{F1C80047-28F4-46CF-942C-13A5A4224A0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56836D5-5DB4-4E88-9948-4A6660A49B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40F004" w14:textId="77777777" w:rsidTr="00C4167A">
      <w:tc>
        <w:tcPr>
          <w:tcW w:w="4675" w:type="dxa"/>
          <w:vAlign w:val="center"/>
        </w:tcPr>
        <w:p w14:paraId="23657BC1" w14:textId="0C459BB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7496F56" w14:textId="1CBD1EB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1447EA8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474BA" w14:textId="77777777" w:rsidR="00CD5309" w:rsidRDefault="00CD5309" w:rsidP="00650259">
      <w:pPr>
        <w:spacing w:after="0" w:line="240" w:lineRule="auto"/>
      </w:pPr>
      <w:r>
        <w:separator/>
      </w:r>
    </w:p>
  </w:footnote>
  <w:footnote w:type="continuationSeparator" w:id="0">
    <w:p w14:paraId="1FA5F913" w14:textId="77777777" w:rsidR="00CD5309" w:rsidRDefault="00CD530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7E3B176D" w14:textId="77777777" w:rsidTr="0090596C">
      <w:trPr>
        <w:trHeight w:val="990"/>
      </w:trPr>
      <w:tc>
        <w:tcPr>
          <w:tcW w:w="1350" w:type="dxa"/>
          <w:vAlign w:val="center"/>
        </w:tcPr>
        <w:p w14:paraId="7758162C" w14:textId="0BA789B9" w:rsidR="0090596C" w:rsidRDefault="0090596C" w:rsidP="0090596C">
          <w:pPr>
            <w:pStyle w:val="Header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0957894D" w14:textId="5CDAF550" w:rsidR="0090596C" w:rsidRPr="0090596C" w:rsidRDefault="007037E6" w:rsidP="008A68D9">
          <w:pPr>
            <w:pStyle w:val="Header"/>
            <w:jc w:val="center"/>
          </w:pPr>
          <w:r>
            <w:t>CCIC NMR Instrument Time Request</w:t>
          </w:r>
        </w:p>
      </w:tc>
    </w:tr>
    <w:bookmarkEnd w:id="1"/>
  </w:tbl>
  <w:p w14:paraId="3BFEA33D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7E6"/>
    <w:rsid w:val="000456E1"/>
    <w:rsid w:val="00052382"/>
    <w:rsid w:val="0006568A"/>
    <w:rsid w:val="00076F0F"/>
    <w:rsid w:val="00084253"/>
    <w:rsid w:val="000D1F49"/>
    <w:rsid w:val="001727CA"/>
    <w:rsid w:val="00233383"/>
    <w:rsid w:val="002419E6"/>
    <w:rsid w:val="00290E0A"/>
    <w:rsid w:val="002928D0"/>
    <w:rsid w:val="002C56E6"/>
    <w:rsid w:val="002D3C8B"/>
    <w:rsid w:val="00361E11"/>
    <w:rsid w:val="003B4744"/>
    <w:rsid w:val="003F0847"/>
    <w:rsid w:val="0040090B"/>
    <w:rsid w:val="0046302A"/>
    <w:rsid w:val="00487D2D"/>
    <w:rsid w:val="004B3160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037E6"/>
    <w:rsid w:val="00770F25"/>
    <w:rsid w:val="007A35A8"/>
    <w:rsid w:val="007B0A85"/>
    <w:rsid w:val="007C6A52"/>
    <w:rsid w:val="007D6F8E"/>
    <w:rsid w:val="007E2D10"/>
    <w:rsid w:val="007F7B5D"/>
    <w:rsid w:val="0082043E"/>
    <w:rsid w:val="00836129"/>
    <w:rsid w:val="008A68D9"/>
    <w:rsid w:val="008E203A"/>
    <w:rsid w:val="0090596C"/>
    <w:rsid w:val="0091229C"/>
    <w:rsid w:val="00940E73"/>
    <w:rsid w:val="0098597D"/>
    <w:rsid w:val="009A2592"/>
    <w:rsid w:val="009C45CD"/>
    <w:rsid w:val="009F619A"/>
    <w:rsid w:val="009F6DDE"/>
    <w:rsid w:val="00A370A8"/>
    <w:rsid w:val="00BD4753"/>
    <w:rsid w:val="00BD5CB1"/>
    <w:rsid w:val="00BE62EE"/>
    <w:rsid w:val="00C003BA"/>
    <w:rsid w:val="00C46878"/>
    <w:rsid w:val="00C66C54"/>
    <w:rsid w:val="00CB4A51"/>
    <w:rsid w:val="00CD4532"/>
    <w:rsid w:val="00CD47B0"/>
    <w:rsid w:val="00CD5309"/>
    <w:rsid w:val="00CD70CE"/>
    <w:rsid w:val="00CE6104"/>
    <w:rsid w:val="00CE7918"/>
    <w:rsid w:val="00D16163"/>
    <w:rsid w:val="00DB3FAD"/>
    <w:rsid w:val="00E139C4"/>
    <w:rsid w:val="00E61C09"/>
    <w:rsid w:val="00E677FE"/>
    <w:rsid w:val="00EA5512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A67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D6F8E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sen.434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BAF66A8076F4792CC637C705EF10D" ma:contentTypeVersion="13" ma:contentTypeDescription="Create a new document." ma:contentTypeScope="" ma:versionID="ba622e4914bcab142bd3061b2e5aa92b">
  <xsd:schema xmlns:xsd="http://www.w3.org/2001/XMLSchema" xmlns:xs="http://www.w3.org/2001/XMLSchema" xmlns:p="http://schemas.microsoft.com/office/2006/metadata/properties" xmlns:ns2="c472e41c-d4b4-44d1-b4e1-54dbd37116c4" xmlns:ns3="af4dbece-9d3c-4be2-ae95-e558dda37a8f" targetNamespace="http://schemas.microsoft.com/office/2006/metadata/properties" ma:root="true" ma:fieldsID="34bb9149f69b13054c91435da935b118" ns2:_="" ns3:_="">
    <xsd:import namespace="c472e41c-d4b4-44d1-b4e1-54dbd37116c4"/>
    <xsd:import namespace="af4dbece-9d3c-4be2-ae95-e558dda37a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Test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2e41c-d4b4-44d1-b4e1-54dbd37116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Test" ma:index="16" nillable="true" ma:displayName="Sort" ma:default="No" ma:format="Dropdown" ma:internalName="Test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dbece-9d3c-4be2-ae95-e558dda37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c472e41c-d4b4-44d1-b4e1-54dbd37116c4">No</Tes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E74704-DE27-4EB2-B6A1-6B5FBE03B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2e41c-d4b4-44d1-b4e1-54dbd37116c4"/>
    <ds:schemaRef ds:uri="af4dbece-9d3c-4be2-ae95-e558dda37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c472e41c-d4b4-44d1-b4e1-54dbd37116c4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2020-06-19T16:47:00Z</dcterms:created>
  <dcterms:modified xsi:type="dcterms:W3CDTF">2020-06-19T23:31:00Z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0x0101003DABAF66A8076F4792CC637C705EF10D</vt:lpwstr>
  </property>
</Properties>
</file>